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0"/>
        <w:gridCol w:w="1903"/>
        <w:gridCol w:w="2365"/>
        <w:gridCol w:w="1718"/>
      </w:tblGrid>
      <w:tr w:rsidR="0090596C" w:rsidRPr="0090596C" w14:paraId="128B201B" w14:textId="77777777" w:rsidTr="1C690D12">
        <w:tc>
          <w:tcPr>
            <w:tcW w:w="5000" w:type="pct"/>
            <w:gridSpan w:val="4"/>
            <w:shd w:val="clear" w:color="auto" w:fill="731F1C" w:themeFill="accent5"/>
          </w:tcPr>
          <w:p w14:paraId="00922A18" w14:textId="77777777" w:rsidR="00650259" w:rsidRPr="0090596C" w:rsidRDefault="003C0A65" w:rsidP="003C0A65">
            <w:pPr>
              <w:pStyle w:val="Titolo1"/>
              <w:outlineLvl w:val="0"/>
            </w:pPr>
            <w:bookmarkStart w:id="0" w:name="_GoBack"/>
            <w:bookmarkEnd w:id="0"/>
            <w:r>
              <w:t>Generalità</w:t>
            </w:r>
          </w:p>
        </w:tc>
      </w:tr>
      <w:tr w:rsidR="00650259" w:rsidRPr="00846B76" w14:paraId="1E609B84" w14:textId="77777777" w:rsidTr="1C690D12">
        <w:sdt>
          <w:sdtPr>
            <w:id w:val="1621259925"/>
            <w:placeholder>
              <w:docPart w:val="C6E3392E35EE4676A3C6FEE94C5EAF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14:paraId="060AC683" w14:textId="77777777" w:rsidR="00650259" w:rsidRPr="00846B76" w:rsidRDefault="0090596C" w:rsidP="0090596C">
                <w:pPr>
                  <w:pStyle w:val="Rientronormale"/>
                </w:pPr>
                <w:r w:rsidRPr="0090596C">
                  <w:rPr>
                    <w:lang w:bidi="it-IT"/>
                  </w:rPr>
                  <w:t>Nome</w:t>
                </w:r>
              </w:p>
            </w:tc>
          </w:sdtContent>
        </w:sdt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14:paraId="672A6659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4F16FE8" w14:textId="77777777" w:rsidTr="1C690D12">
        <w:sdt>
          <w:sdtPr>
            <w:id w:val="-1470592894"/>
            <w:placeholder>
              <w:docPart w:val="82181EDE765A4FB38BB22118E91782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14:paraId="29CB54CE" w14:textId="77777777" w:rsidR="00650259" w:rsidRPr="00846B76" w:rsidRDefault="0090596C" w:rsidP="0090596C">
                <w:pPr>
                  <w:pStyle w:val="Rientronormale"/>
                </w:pPr>
                <w:r w:rsidRPr="0090596C">
                  <w:rPr>
                    <w:lang w:bidi="it-IT"/>
                  </w:rPr>
                  <w:t>Cognome</w:t>
                </w:r>
              </w:p>
            </w:tc>
          </w:sdtContent>
        </w:sdt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14:paraId="0A37501D" w14:textId="77777777" w:rsidR="00650259" w:rsidRPr="00846B76" w:rsidRDefault="00650259" w:rsidP="007F7B5D">
            <w:pPr>
              <w:spacing w:before="120"/>
            </w:pPr>
          </w:p>
        </w:tc>
      </w:tr>
      <w:tr w:rsidR="003C0A65" w:rsidRPr="00846B76" w14:paraId="346CA37A" w14:textId="77777777" w:rsidTr="1C690D12">
        <w:tc>
          <w:tcPr>
            <w:tcW w:w="1728" w:type="pct"/>
            <w:vAlign w:val="bottom"/>
          </w:tcPr>
          <w:p w14:paraId="407928EC" w14:textId="77777777" w:rsidR="003C0A65" w:rsidRPr="00846B76" w:rsidRDefault="003C0A65" w:rsidP="003C0A65">
            <w:pPr>
              <w:pStyle w:val="Rientronormale"/>
            </w:pPr>
            <w:r>
              <w:t>Iscritto al</w:t>
            </w:r>
          </w:p>
        </w:tc>
        <w:tc>
          <w:tcPr>
            <w:tcW w:w="1098" w:type="pct"/>
            <w:tcBorders>
              <w:bottom w:val="single" w:sz="4" w:space="0" w:color="auto"/>
            </w:tcBorders>
            <w:vAlign w:val="bottom"/>
          </w:tcPr>
          <w:p w14:paraId="5DAB6C7B" w14:textId="1CCCE9DB" w:rsidR="003C0A65" w:rsidRPr="00846B76" w:rsidRDefault="003C0A65" w:rsidP="0043426E">
            <w:pPr>
              <w:spacing w:before="120"/>
            </w:pPr>
          </w:p>
        </w:tc>
        <w:tc>
          <w:tcPr>
            <w:tcW w:w="1179" w:type="pct"/>
            <w:vAlign w:val="bottom"/>
          </w:tcPr>
          <w:p w14:paraId="5FABE5F4" w14:textId="3FAE9804" w:rsidR="003C0A65" w:rsidRPr="00846B76" w:rsidRDefault="1C690D12" w:rsidP="1C690D12">
            <w:r>
              <w:t>Anno di</w:t>
            </w:r>
          </w:p>
        </w:tc>
        <w:tc>
          <w:tcPr>
            <w:tcW w:w="995" w:type="pct"/>
            <w:tcBorders>
              <w:bottom w:val="single" w:sz="4" w:space="0" w:color="auto"/>
            </w:tcBorders>
            <w:vAlign w:val="bottom"/>
          </w:tcPr>
          <w:p w14:paraId="02EB378F" w14:textId="77777777" w:rsidR="003C0A65" w:rsidRPr="00846B76" w:rsidRDefault="003C0A65" w:rsidP="0043426E">
            <w:pPr>
              <w:spacing w:before="120"/>
            </w:pPr>
          </w:p>
        </w:tc>
      </w:tr>
      <w:tr w:rsidR="00650259" w:rsidRPr="00846B76" w14:paraId="1DD2C086" w14:textId="77777777" w:rsidTr="1C690D12">
        <w:tc>
          <w:tcPr>
            <w:tcW w:w="1728" w:type="pct"/>
            <w:vAlign w:val="bottom"/>
          </w:tcPr>
          <w:p w14:paraId="79F9A5FD" w14:textId="77777777" w:rsidR="00650259" w:rsidRDefault="007A2525" w:rsidP="007A2525">
            <w:pPr>
              <w:pStyle w:val="Rientronormale"/>
            </w:pPr>
            <w:r>
              <w:t>Contatto Instagram</w:t>
            </w:r>
          </w:p>
        </w:tc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14:paraId="6A05A809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E0AE1E2" w14:textId="77777777" w:rsidTr="1C690D12">
        <w:tc>
          <w:tcPr>
            <w:tcW w:w="1728" w:type="pct"/>
            <w:vAlign w:val="bottom"/>
          </w:tcPr>
          <w:p w14:paraId="4827672E" w14:textId="77777777" w:rsidR="00650259" w:rsidRPr="00846B76" w:rsidRDefault="007A2525" w:rsidP="007A2525">
            <w:pPr>
              <w:pStyle w:val="Rientronormale"/>
            </w:pPr>
            <w:r>
              <w:t>Città</w:t>
            </w:r>
            <w:r w:rsidR="00E90741">
              <w:t xml:space="preserve"> di provenienza </w:t>
            </w:r>
          </w:p>
        </w:tc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14:paraId="5A39BBE3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3571E9C8" w14:textId="77777777" w:rsidTr="1C690D12">
        <w:sdt>
          <w:sdtPr>
            <w:id w:val="83577009"/>
            <w:placeholder>
              <w:docPart w:val="63AD5F931BE6409FAC60C39063173C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28" w:type="pct"/>
                <w:vAlign w:val="bottom"/>
              </w:tcPr>
              <w:p w14:paraId="162A46A3" w14:textId="77777777" w:rsidR="00650259" w:rsidRPr="00846B76" w:rsidRDefault="0090596C" w:rsidP="0090596C">
                <w:pPr>
                  <w:pStyle w:val="Rientronormale"/>
                </w:pPr>
                <w:r w:rsidRPr="0090596C">
                  <w:rPr>
                    <w:lang w:bidi="it-IT"/>
                  </w:rPr>
                  <w:t>Telefono</w:t>
                </w:r>
              </w:p>
            </w:tc>
          </w:sdtContent>
        </w:sdt>
        <w:tc>
          <w:tcPr>
            <w:tcW w:w="1098" w:type="pct"/>
            <w:tcBorders>
              <w:bottom w:val="single" w:sz="4" w:space="0" w:color="auto"/>
            </w:tcBorders>
            <w:vAlign w:val="bottom"/>
          </w:tcPr>
          <w:p w14:paraId="41C8F396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1179" w:type="pct"/>
            <w:vAlign w:val="bottom"/>
          </w:tcPr>
          <w:p w14:paraId="3A541A23" w14:textId="77777777" w:rsidR="00650259" w:rsidRPr="00846B76" w:rsidRDefault="007A2525" w:rsidP="007A2525">
            <w:pPr>
              <w:ind w:firstLine="891"/>
            </w:pPr>
            <w:r>
              <w:t>Matricola</w:t>
            </w:r>
          </w:p>
        </w:tc>
        <w:tc>
          <w:tcPr>
            <w:tcW w:w="995" w:type="pct"/>
            <w:tcBorders>
              <w:bottom w:val="single" w:sz="4" w:space="0" w:color="auto"/>
            </w:tcBorders>
            <w:vAlign w:val="bottom"/>
          </w:tcPr>
          <w:p w14:paraId="72A3D3E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3CA40FF" w14:textId="77777777" w:rsidTr="1C690D12">
        <w:tc>
          <w:tcPr>
            <w:tcW w:w="1728" w:type="pct"/>
            <w:vAlign w:val="bottom"/>
          </w:tcPr>
          <w:p w14:paraId="3B3096D1" w14:textId="77777777" w:rsidR="00650259" w:rsidRPr="00846B76" w:rsidRDefault="007A2525" w:rsidP="007A2525">
            <w:pPr>
              <w:pStyle w:val="Rientronormale"/>
            </w:pPr>
            <w:r>
              <w:t>Email</w:t>
            </w:r>
          </w:p>
        </w:tc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14:paraId="0D0B940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E27B00A" w14:textId="77777777" w:rsidTr="1C690D12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60061E4C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4319E721" w14:textId="77777777" w:rsidTr="1C690D12">
        <w:tc>
          <w:tcPr>
            <w:tcW w:w="5000" w:type="pct"/>
            <w:gridSpan w:val="4"/>
            <w:shd w:val="clear" w:color="auto" w:fill="731F1C" w:themeFill="accent5"/>
          </w:tcPr>
          <w:p w14:paraId="3F66F55E" w14:textId="77777777" w:rsidR="00650259" w:rsidRPr="0090596C" w:rsidRDefault="007A2525" w:rsidP="007A2525">
            <w:pPr>
              <w:pStyle w:val="Titolo1"/>
              <w:outlineLvl w:val="0"/>
            </w:pPr>
            <w:r>
              <w:t>Biografia</w:t>
            </w:r>
          </w:p>
        </w:tc>
      </w:tr>
      <w:tr w:rsidR="00650259" w:rsidRPr="00846B76" w14:paraId="44EAFD9C" w14:textId="77777777" w:rsidTr="1C690D12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4B94D5A5" w14:textId="77777777" w:rsidR="00650259" w:rsidRDefault="00650259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3DEEC669" w14:textId="77777777" w:rsidR="007A2525" w:rsidRDefault="007A2525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3656B9AB" w14:textId="77777777" w:rsidR="007A2525" w:rsidRDefault="007A2525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45FB0818" w14:textId="77777777" w:rsidR="007A2525" w:rsidRPr="007A2525" w:rsidRDefault="007A2525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90596C" w14:paraId="5A3F37B2" w14:textId="77777777" w:rsidTr="1C690D12">
        <w:tc>
          <w:tcPr>
            <w:tcW w:w="5000" w:type="pct"/>
            <w:gridSpan w:val="4"/>
            <w:shd w:val="clear" w:color="auto" w:fill="731F1C" w:themeFill="accent5"/>
          </w:tcPr>
          <w:p w14:paraId="544724D8" w14:textId="77777777" w:rsidR="00650259" w:rsidRPr="0090596C" w:rsidRDefault="007A2525" w:rsidP="007A2525">
            <w:pPr>
              <w:pStyle w:val="Titolo1"/>
              <w:outlineLvl w:val="0"/>
            </w:pPr>
            <w:bookmarkStart w:id="1" w:name="_Hlk521325947"/>
            <w:r>
              <w:t>Opera</w:t>
            </w:r>
          </w:p>
        </w:tc>
      </w:tr>
      <w:bookmarkEnd w:id="1"/>
      <w:tr w:rsidR="00650259" w:rsidRPr="00846B76" w14:paraId="4F6225DC" w14:textId="77777777" w:rsidTr="1C690D12">
        <w:tc>
          <w:tcPr>
            <w:tcW w:w="1728" w:type="pct"/>
            <w:vAlign w:val="bottom"/>
          </w:tcPr>
          <w:p w14:paraId="1C57921F" w14:textId="77777777" w:rsidR="00650259" w:rsidRPr="00F52451" w:rsidRDefault="007A2525" w:rsidP="007A2525">
            <w:pPr>
              <w:pStyle w:val="Rientronormale"/>
            </w:pPr>
            <w:r>
              <w:t>Titolo</w:t>
            </w:r>
          </w:p>
        </w:tc>
        <w:tc>
          <w:tcPr>
            <w:tcW w:w="3272" w:type="pct"/>
            <w:gridSpan w:val="3"/>
            <w:tcBorders>
              <w:bottom w:val="single" w:sz="4" w:space="0" w:color="auto"/>
            </w:tcBorders>
            <w:vAlign w:val="bottom"/>
          </w:tcPr>
          <w:p w14:paraId="049F31CB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1A9ED36" w14:textId="77777777" w:rsidTr="1C690D12">
        <w:tc>
          <w:tcPr>
            <w:tcW w:w="1728" w:type="pct"/>
            <w:vAlign w:val="bottom"/>
          </w:tcPr>
          <w:p w14:paraId="7DDF5F6E" w14:textId="77777777" w:rsidR="00650259" w:rsidRPr="00F52451" w:rsidRDefault="007A2525" w:rsidP="007A2525">
            <w:pPr>
              <w:pStyle w:val="Rientronormale"/>
            </w:pPr>
            <w:r>
              <w:t>Tecnica e/o supporto</w:t>
            </w:r>
          </w:p>
        </w:tc>
        <w:tc>
          <w:tcPr>
            <w:tcW w:w="32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12826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687CA86" w14:textId="77777777" w:rsidTr="1C690D12">
        <w:tc>
          <w:tcPr>
            <w:tcW w:w="1728" w:type="pct"/>
            <w:vAlign w:val="bottom"/>
          </w:tcPr>
          <w:p w14:paraId="2E91D2F0" w14:textId="77777777" w:rsidR="00650259" w:rsidRPr="00F52451" w:rsidRDefault="007A2525" w:rsidP="007A2525">
            <w:pPr>
              <w:pStyle w:val="Rientronormale"/>
            </w:pPr>
            <w:r>
              <w:t>Materiale</w:t>
            </w:r>
          </w:p>
        </w:tc>
        <w:tc>
          <w:tcPr>
            <w:tcW w:w="109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486C05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1179" w:type="pct"/>
            <w:tcBorders>
              <w:top w:val="single" w:sz="4" w:space="0" w:color="auto"/>
            </w:tcBorders>
            <w:vAlign w:val="bottom"/>
          </w:tcPr>
          <w:p w14:paraId="399837F9" w14:textId="77777777" w:rsidR="00650259" w:rsidRPr="00F52451" w:rsidRDefault="007A2525" w:rsidP="007A2525">
            <w:pPr>
              <w:ind w:firstLine="794"/>
            </w:pPr>
            <w:r>
              <w:t>Dimensione</w:t>
            </w:r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01652C" w14:textId="77777777" w:rsidR="00650259" w:rsidRPr="00846B76" w:rsidRDefault="00650259" w:rsidP="007F7B5D">
            <w:pPr>
              <w:spacing w:before="120"/>
            </w:pPr>
          </w:p>
        </w:tc>
      </w:tr>
    </w:tbl>
    <w:p w14:paraId="4B99056E" w14:textId="77777777" w:rsidR="00CE6104" w:rsidRDefault="00CE6104" w:rsidP="00E677FE">
      <w:pPr>
        <w:spacing w:after="0"/>
        <w:rPr>
          <w:sz w:val="12"/>
          <w:szCs w:val="16"/>
        </w:rPr>
      </w:pPr>
    </w:p>
    <w:p w14:paraId="1299C43A" w14:textId="77777777" w:rsidR="00EF0AE3" w:rsidRDefault="00EF0AE3" w:rsidP="00E677FE">
      <w:pPr>
        <w:spacing w:after="0"/>
        <w:rPr>
          <w:sz w:val="12"/>
          <w:szCs w:val="16"/>
        </w:rPr>
      </w:pPr>
    </w:p>
    <w:p w14:paraId="4DDBEF00" w14:textId="77777777" w:rsidR="00EF0AE3" w:rsidRDefault="00EF0AE3" w:rsidP="00E677FE">
      <w:pPr>
        <w:spacing w:after="0"/>
        <w:rPr>
          <w:sz w:val="12"/>
          <w:szCs w:val="16"/>
        </w:rPr>
      </w:pPr>
    </w:p>
    <w:p w14:paraId="3461D779" w14:textId="77777777" w:rsidR="00EF0AE3" w:rsidRDefault="00EF0AE3" w:rsidP="00E677FE">
      <w:pPr>
        <w:spacing w:after="0"/>
        <w:rPr>
          <w:sz w:val="12"/>
          <w:szCs w:val="16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EF0AE3" w:rsidRPr="0090596C" w14:paraId="57C3B956" w14:textId="77777777" w:rsidTr="0043426E">
        <w:tc>
          <w:tcPr>
            <w:tcW w:w="5000" w:type="pct"/>
            <w:shd w:val="clear" w:color="auto" w:fill="731F1C" w:themeFill="accent5"/>
          </w:tcPr>
          <w:p w14:paraId="7434B684" w14:textId="77777777" w:rsidR="00EF0AE3" w:rsidRDefault="00EF0AE3" w:rsidP="0043426E">
            <w:pPr>
              <w:pStyle w:val="Titolo1"/>
              <w:outlineLvl w:val="0"/>
            </w:pPr>
            <w:r>
              <w:t>Descrizione opera</w:t>
            </w:r>
          </w:p>
        </w:tc>
      </w:tr>
    </w:tbl>
    <w:p w14:paraId="3CF2D8B6" w14:textId="77777777" w:rsidR="00EF0AE3" w:rsidRDefault="00EF0AE3" w:rsidP="00E677FE">
      <w:pPr>
        <w:spacing w:after="0"/>
        <w:rPr>
          <w:sz w:val="12"/>
          <w:szCs w:val="16"/>
        </w:rPr>
      </w:pPr>
    </w:p>
    <w:p w14:paraId="0FB78278" w14:textId="77777777" w:rsidR="00EF0AE3" w:rsidRDefault="00EF0AE3" w:rsidP="00E677FE">
      <w:pPr>
        <w:spacing w:after="0"/>
      </w:pPr>
    </w:p>
    <w:p w14:paraId="1FC39945" w14:textId="77777777" w:rsidR="00EF0AE3" w:rsidRPr="00EF0AE3" w:rsidRDefault="00EF0AE3" w:rsidP="00EF0AE3"/>
    <w:p w14:paraId="0562CB0E" w14:textId="77777777" w:rsidR="00EF0AE3" w:rsidRPr="00EF0AE3" w:rsidRDefault="00EF0AE3" w:rsidP="00EF0AE3"/>
    <w:p w14:paraId="34CE0A41" w14:textId="77777777" w:rsidR="00EF0AE3" w:rsidRPr="00EF0AE3" w:rsidRDefault="00EF0AE3" w:rsidP="00EF0AE3"/>
    <w:p w14:paraId="62EBF3C5" w14:textId="77777777" w:rsidR="00EF0AE3" w:rsidRPr="00EF0AE3" w:rsidRDefault="00EF0AE3" w:rsidP="00EF0AE3"/>
    <w:p w14:paraId="6D98A12B" w14:textId="77777777" w:rsidR="00EF0AE3" w:rsidRPr="00EF0AE3" w:rsidRDefault="00EF0AE3" w:rsidP="00EF0AE3"/>
    <w:p w14:paraId="2946DB82" w14:textId="77777777" w:rsidR="00EF0AE3" w:rsidRPr="00EF0AE3" w:rsidRDefault="00EF0AE3" w:rsidP="00BB72EF">
      <w:pPr>
        <w:tabs>
          <w:tab w:val="left" w:pos="3180"/>
          <w:tab w:val="left" w:pos="5025"/>
        </w:tabs>
      </w:pPr>
      <w:r>
        <w:tab/>
      </w:r>
      <w:r w:rsidR="00BB72EF">
        <w:tab/>
      </w:r>
    </w:p>
    <w:sectPr w:rsidR="00EF0AE3" w:rsidRPr="00EF0AE3" w:rsidSect="00EF0AE3">
      <w:headerReference w:type="default" r:id="rId11"/>
      <w:footerReference w:type="default" r:id="rId12"/>
      <w:pgSz w:w="11906" w:h="16838" w:code="9"/>
      <w:pgMar w:top="1440" w:right="1440" w:bottom="1009" w:left="1440" w:header="397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A3BEB8" w14:textId="77777777" w:rsidR="00E60CAE" w:rsidRDefault="00E60CAE" w:rsidP="00650259">
      <w:pPr>
        <w:spacing w:after="0" w:line="240" w:lineRule="auto"/>
      </w:pPr>
      <w:r>
        <w:separator/>
      </w:r>
    </w:p>
  </w:endnote>
  <w:endnote w:type="continuationSeparator" w:id="0">
    <w:p w14:paraId="5DB7D7A5" w14:textId="77777777" w:rsidR="00E60CAE" w:rsidRDefault="00E60CA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8182B49-6E87-4AF0-BC23-EFE1CD74DBBE}"/>
    <w:embedBold r:id="rId2" w:fontKey="{62E7FE1B-5B53-4499-929D-8D85313B374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A81FF88-2E7C-4858-8260-17F9CE4439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07214" w14:textId="77777777" w:rsidR="0090596C" w:rsidRPr="00BB72EF" w:rsidRDefault="00BB72EF" w:rsidP="00BB72EF">
    <w:pPr>
      <w:pStyle w:val="Nessunaspaziatura"/>
      <w:jc w:val="center"/>
    </w:pPr>
    <w:r w:rsidRPr="00BB72EF">
      <w:rPr>
        <w:rFonts w:eastAsiaTheme="minorHAnsi" w:cstheme="minorBidi"/>
        <w:szCs w:val="24"/>
      </w:rPr>
      <w:t>ACCETTANDO DI PARTECIPARE IL CANDIDATO DICHIARA DI AVER LETTO IL REGOLAMENTO E DI ESONERARE GLI ORGANIZZATORI DA QUALSIASI RESPONSABILITÀ PER EVENTUALI DANNI O INCIDENTI.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BFF9D" w14:textId="77777777" w:rsidR="00E60CAE" w:rsidRDefault="00E60CAE" w:rsidP="00650259">
      <w:pPr>
        <w:spacing w:after="0" w:line="240" w:lineRule="auto"/>
      </w:pPr>
      <w:r>
        <w:separator/>
      </w:r>
    </w:p>
  </w:footnote>
  <w:footnote w:type="continuationSeparator" w:id="0">
    <w:p w14:paraId="44A758D4" w14:textId="77777777" w:rsidR="00E60CAE" w:rsidRDefault="00E60CA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B0C4F" w14:textId="77777777" w:rsidR="00EF0AE3" w:rsidRDefault="00EF0AE3" w:rsidP="00EF0AE3">
    <w:pPr>
      <w:spacing w:after="0"/>
      <w:ind w:left="-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BEC2A9" wp14:editId="183E9973">
          <wp:simplePos x="0" y="0"/>
          <wp:positionH relativeFrom="column">
            <wp:posOffset>2343150</wp:posOffset>
          </wp:positionH>
          <wp:positionV relativeFrom="paragraph">
            <wp:posOffset>14605</wp:posOffset>
          </wp:positionV>
          <wp:extent cx="953770" cy="836295"/>
          <wp:effectExtent l="0" t="0" r="0" b="0"/>
          <wp:wrapNone/>
          <wp:docPr id="16" name="Picture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770" cy="836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b/>
        <w:sz w:val="16"/>
      </w:rPr>
      <w:t>ACCADEMIA DI BELLE ARTI DI NAPOLI.</w:t>
    </w:r>
  </w:p>
  <w:p w14:paraId="647D1BDE" w14:textId="77777777" w:rsidR="00EF0AE3" w:rsidRDefault="00EF0AE3" w:rsidP="00EF0AE3">
    <w:pPr>
      <w:spacing w:after="0"/>
      <w:ind w:left="-5" w:hanging="10"/>
    </w:pPr>
    <w:r>
      <w:rPr>
        <w:rFonts w:ascii="Calibri" w:eastAsia="Calibri" w:hAnsi="Calibri" w:cs="Calibri"/>
        <w:b/>
        <w:sz w:val="16"/>
      </w:rPr>
      <w:t>Progetto "in che senso?".</w:t>
    </w:r>
  </w:p>
  <w:p w14:paraId="4FB3ED87" w14:textId="77777777" w:rsidR="00EF0AE3" w:rsidRDefault="00EF0AE3" w:rsidP="00EF0AE3">
    <w:pPr>
      <w:spacing w:after="0"/>
      <w:ind w:left="-5"/>
    </w:pPr>
    <w:r>
      <w:rPr>
        <w:rFonts w:ascii="Calibri" w:eastAsia="Calibri" w:hAnsi="Calibri" w:cs="Calibri"/>
        <w:b/>
        <w:sz w:val="16"/>
      </w:rPr>
      <w:t xml:space="preserve">E-mail: </w:t>
    </w:r>
    <w:r>
      <w:rPr>
        <w:b/>
        <w:sz w:val="16"/>
      </w:rPr>
      <w:t>inchesenso.abana@gmail.com</w:t>
    </w:r>
    <w:r w:rsidRPr="00EF0AE3">
      <w:rPr>
        <w:noProof/>
      </w:rPr>
      <w:t xml:space="preserve"> </w:t>
    </w:r>
  </w:p>
  <w:p w14:paraId="5997CC1D" w14:textId="77777777" w:rsidR="00EF0AE3" w:rsidRDefault="00EF0AE3">
    <w:pPr>
      <w:pStyle w:val="Intestazione"/>
    </w:pPr>
  </w:p>
  <w:p w14:paraId="110FFD37" w14:textId="77777777" w:rsidR="00650259" w:rsidRPr="0090596C" w:rsidRDefault="00650259" w:rsidP="0090596C">
    <w:pPr>
      <w:pStyle w:val="Nessunaspaziatura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4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525"/>
    <w:rsid w:val="000456E1"/>
    <w:rsid w:val="00052382"/>
    <w:rsid w:val="0006568A"/>
    <w:rsid w:val="00076F0F"/>
    <w:rsid w:val="00084253"/>
    <w:rsid w:val="000D1F49"/>
    <w:rsid w:val="001727CA"/>
    <w:rsid w:val="002928D0"/>
    <w:rsid w:val="002C56E6"/>
    <w:rsid w:val="00361E11"/>
    <w:rsid w:val="003B4744"/>
    <w:rsid w:val="003C0A65"/>
    <w:rsid w:val="003F0847"/>
    <w:rsid w:val="0040090B"/>
    <w:rsid w:val="0042182D"/>
    <w:rsid w:val="00423BA4"/>
    <w:rsid w:val="0046302A"/>
    <w:rsid w:val="00487D2D"/>
    <w:rsid w:val="004A6C32"/>
    <w:rsid w:val="004D5D62"/>
    <w:rsid w:val="004D6C34"/>
    <w:rsid w:val="005112D0"/>
    <w:rsid w:val="00577E06"/>
    <w:rsid w:val="00590C78"/>
    <w:rsid w:val="005A3BF7"/>
    <w:rsid w:val="005F2035"/>
    <w:rsid w:val="005F7990"/>
    <w:rsid w:val="0063739C"/>
    <w:rsid w:val="00650259"/>
    <w:rsid w:val="006D70EE"/>
    <w:rsid w:val="00770F25"/>
    <w:rsid w:val="007A2525"/>
    <w:rsid w:val="007A35A8"/>
    <w:rsid w:val="007B0A85"/>
    <w:rsid w:val="007B19D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A449E9"/>
    <w:rsid w:val="00BB72EF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632EB"/>
    <w:rsid w:val="00DB3FAD"/>
    <w:rsid w:val="00E139C4"/>
    <w:rsid w:val="00E60CAE"/>
    <w:rsid w:val="00E61C09"/>
    <w:rsid w:val="00E677FE"/>
    <w:rsid w:val="00E90741"/>
    <w:rsid w:val="00EB3B58"/>
    <w:rsid w:val="00EC7359"/>
    <w:rsid w:val="00EE3054"/>
    <w:rsid w:val="00EF0AE3"/>
    <w:rsid w:val="00F00606"/>
    <w:rsid w:val="00F01256"/>
    <w:rsid w:val="00F46E49"/>
    <w:rsid w:val="00F52451"/>
    <w:rsid w:val="00FC7475"/>
    <w:rsid w:val="00FE78A0"/>
    <w:rsid w:val="1C69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ED1F0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7F7B5D"/>
  </w:style>
  <w:style w:type="paragraph" w:styleId="Titolo1">
    <w:name w:val="heading 1"/>
    <w:basedOn w:val="Normale"/>
    <w:link w:val="Titolo1Carattere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90596C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0596C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7B5D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D4532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90596C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settings" Target="settings.xml" /><Relationship Id="rId12" Type="http://schemas.openxmlformats.org/officeDocument/2006/relationships/footer" Target="footer1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header" Target="header1.xml" /><Relationship Id="rId5" Type="http://schemas.openxmlformats.org/officeDocument/2006/relationships/numbering" Target="numbering.xml" /><Relationship Id="rId15" Type="http://schemas.openxmlformats.org/officeDocument/2006/relationships/theme" Target="theme/theme1.xml" /><Relationship Id="rId10" Type="http://schemas.openxmlformats.org/officeDocument/2006/relationships/endnotes" Target="endnotes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glossaryDocument" Target="glossary/document.xml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mando\AppData\Roaming\Microsoft\Templates\Modulo%20raccolta%20di%20directory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6E3392E35EE4676A3C6FEE94C5EAFB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CE4C279-E8E1-45C3-9BE1-1BCCA722D150}"/>
      </w:docPartPr>
      <w:docPartBody>
        <w:p w:rsidR="00F41C9B" w:rsidRDefault="004D39C6">
          <w:pPr>
            <w:pStyle w:val="C6E3392E35EE4676A3C6FEE94C5EAFB4"/>
          </w:pPr>
          <w:r w:rsidRPr="0090596C">
            <w:rPr>
              <w:lang w:bidi="it-IT"/>
            </w:rPr>
            <w:t>Nome</w:t>
          </w:r>
        </w:p>
      </w:docPartBody>
    </w:docPart>
    <w:docPart>
      <w:docPartPr>
        <w:name w:val="82181EDE765A4FB38BB22118E917826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0D7FE01-A314-452E-8BF6-A956F0A8B69A}"/>
      </w:docPartPr>
      <w:docPartBody>
        <w:p w:rsidR="00F41C9B" w:rsidRDefault="004D39C6">
          <w:pPr>
            <w:pStyle w:val="82181EDE765A4FB38BB22118E917826D"/>
          </w:pPr>
          <w:r w:rsidRPr="0090596C">
            <w:rPr>
              <w:lang w:bidi="it-IT"/>
            </w:rPr>
            <w:t>Cognome</w:t>
          </w:r>
        </w:p>
      </w:docPartBody>
    </w:docPart>
    <w:docPart>
      <w:docPartPr>
        <w:name w:val="63AD5F931BE6409FAC60C39063173CF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796C33F-3BD7-49EC-9CF4-C2B045827C06}"/>
      </w:docPartPr>
      <w:docPartBody>
        <w:p w:rsidR="00F41C9B" w:rsidRDefault="004D39C6">
          <w:pPr>
            <w:pStyle w:val="63AD5F931BE6409FAC60C39063173CFE"/>
          </w:pPr>
          <w:r w:rsidRPr="0090596C">
            <w:rPr>
              <w:lang w:bidi="it-IT"/>
            </w:rPr>
            <w:t>Telefono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FDE"/>
    <w:rsid w:val="004D39C6"/>
    <w:rsid w:val="00B30FDE"/>
    <w:rsid w:val="00D746F1"/>
    <w:rsid w:val="00F41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230A61ADDD54E1DBDE6900E3ED7C694">
    <w:name w:val="A230A61ADDD54E1DBDE6900E3ED7C694"/>
  </w:style>
  <w:style w:type="paragraph" w:customStyle="1" w:styleId="C6E3392E35EE4676A3C6FEE94C5EAFB4">
    <w:name w:val="C6E3392E35EE4676A3C6FEE94C5EAFB4"/>
  </w:style>
  <w:style w:type="paragraph" w:customStyle="1" w:styleId="82181EDE765A4FB38BB22118E917826D">
    <w:name w:val="82181EDE765A4FB38BB22118E917826D"/>
  </w:style>
  <w:style w:type="paragraph" w:customStyle="1" w:styleId="1FB6DB40CA664A9DA36E944C8F5EFD0E">
    <w:name w:val="1FB6DB40CA664A9DA36E944C8F5EFD0E"/>
  </w:style>
  <w:style w:type="paragraph" w:customStyle="1" w:styleId="C90F7E43E1994D54B6A502565325816D">
    <w:name w:val="C90F7E43E1994D54B6A502565325816D"/>
  </w:style>
  <w:style w:type="paragraph" w:customStyle="1" w:styleId="63AD5F931BE6409FAC60C39063173CFE">
    <w:name w:val="63AD5F931BE6409FAC60C39063173CFE"/>
  </w:style>
  <w:style w:type="paragraph" w:customStyle="1" w:styleId="5A12D1FA51B048DD8135E4BCB70E978E">
    <w:name w:val="5A12D1FA51B048DD8135E4BCB70E978E"/>
  </w:style>
  <w:style w:type="paragraph" w:customStyle="1" w:styleId="88AB9DCCCE974875A37B741735B9C4A3">
    <w:name w:val="88AB9DCCCE974875A37B741735B9C4A3"/>
  </w:style>
  <w:style w:type="paragraph" w:customStyle="1" w:styleId="2183AB862AE74925A1522DB809045050">
    <w:name w:val="2183AB862AE74925A1522DB809045050"/>
  </w:style>
  <w:style w:type="paragraph" w:customStyle="1" w:styleId="DF37AD4AAAF84D0F9A5DDB5298F2947A">
    <w:name w:val="DF37AD4AAAF84D0F9A5DDB5298F2947A"/>
  </w:style>
  <w:style w:type="paragraph" w:customStyle="1" w:styleId="944D756F855D47CA844F726BB97B9525">
    <w:name w:val="944D756F855D47CA844F726BB97B9525"/>
  </w:style>
  <w:style w:type="paragraph" w:customStyle="1" w:styleId="D7CC4B473F504C6C9000EB5AA6E6F865">
    <w:name w:val="D7CC4B473F504C6C9000EB5AA6E6F865"/>
  </w:style>
  <w:style w:type="paragraph" w:customStyle="1" w:styleId="BAFD723657084CBB8929F09730711C1E">
    <w:name w:val="BAFD723657084CBB8929F09730711C1E"/>
  </w:style>
  <w:style w:type="paragraph" w:customStyle="1" w:styleId="37AABEE1667242B7AA52743A1EA402C5">
    <w:name w:val="37AABEE1667242B7AA52743A1EA402C5"/>
  </w:style>
  <w:style w:type="paragraph" w:customStyle="1" w:styleId="5349ADCEC6DA485D980B6A4264A76752">
    <w:name w:val="5349ADCEC6DA485D980B6A4264A76752"/>
  </w:style>
  <w:style w:type="paragraph" w:customStyle="1" w:styleId="9D8BB9C7092A4BDF835CB6A62FB60EF3">
    <w:name w:val="9D8BB9C7092A4BDF835CB6A62FB60EF3"/>
  </w:style>
  <w:style w:type="character" w:styleId="Testosegnaposto">
    <w:name w:val="Placeholder Text"/>
    <w:basedOn w:val="Carpredefinitoparagrafo"/>
    <w:uiPriority w:val="99"/>
    <w:semiHidden/>
    <w:rPr>
      <w:color w:val="808080"/>
    </w:rPr>
  </w:style>
  <w:style w:type="paragraph" w:customStyle="1" w:styleId="2F4BFB988E094AFDA2D7ECACB8AE1490">
    <w:name w:val="2F4BFB988E094AFDA2D7ECACB8AE1490"/>
  </w:style>
  <w:style w:type="paragraph" w:customStyle="1" w:styleId="98843AE4BEA84B21B702160FEF8E6523">
    <w:name w:val="98843AE4BEA84B21B702160FEF8E6523"/>
  </w:style>
  <w:style w:type="paragraph" w:customStyle="1" w:styleId="DDBEEDAC95294764BED99CAABFDB157D">
    <w:name w:val="DDBEEDAC95294764BED99CAABFDB157D"/>
  </w:style>
  <w:style w:type="paragraph" w:customStyle="1" w:styleId="64EF92ED22F243F59B4F19AD227F2FBC">
    <w:name w:val="64EF92ED22F243F59B4F19AD227F2FBC"/>
  </w:style>
  <w:style w:type="paragraph" w:customStyle="1" w:styleId="ED252510763D4396A00E3E73E0E96ACC">
    <w:name w:val="ED252510763D4396A00E3E73E0E96ACC"/>
  </w:style>
  <w:style w:type="paragraph" w:customStyle="1" w:styleId="ED072DBAB6584EA59CF459C95A1C1866">
    <w:name w:val="ED072DBAB6584EA59CF459C95A1C1866"/>
  </w:style>
  <w:style w:type="paragraph" w:customStyle="1" w:styleId="1EA45C655C9E4697BC13297CF61E2B5A">
    <w:name w:val="1EA45C655C9E4697BC13297CF61E2B5A"/>
  </w:style>
  <w:style w:type="paragraph" w:customStyle="1" w:styleId="2B7A8C92B5134FC3A8D5A2CA65B3C10B">
    <w:name w:val="2B7A8C92B5134FC3A8D5A2CA65B3C10B"/>
    <w:rsid w:val="00B30FDE"/>
  </w:style>
  <w:style w:type="paragraph" w:customStyle="1" w:styleId="29ADD3C189C04D3FA1C66DFCA18CB67F">
    <w:name w:val="29ADD3C189C04D3FA1C66DFCA18CB67F"/>
    <w:rsid w:val="00B30FDE"/>
  </w:style>
  <w:style w:type="paragraph" w:customStyle="1" w:styleId="E2518A0738E042C0912B7FAC07DE3AA1">
    <w:name w:val="E2518A0738E042C0912B7FAC07DE3AA1"/>
    <w:rsid w:val="00B30FDE"/>
  </w:style>
  <w:style w:type="paragraph" w:customStyle="1" w:styleId="29C3651BBB3E4504B0E8862025DA3A21">
    <w:name w:val="29C3651BBB3E4504B0E8862025DA3A21"/>
    <w:rsid w:val="00B30FDE"/>
  </w:style>
  <w:style w:type="paragraph" w:customStyle="1" w:styleId="CD05168C50A443579614AA3B1A77EBAA">
    <w:name w:val="CD05168C50A443579614AA3B1A77EBAA"/>
    <w:rsid w:val="00B30FDE"/>
  </w:style>
  <w:style w:type="paragraph" w:customStyle="1" w:styleId="6AF6704AA8B641C38BFF25AAEAB171D4">
    <w:name w:val="6AF6704AA8B641C38BFF25AAEAB171D4"/>
    <w:rsid w:val="00B30F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GostName.XSL" StyleName="GOST - Ordinamento per nome" Version="2003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customXml/itemProps4.xml><?xml version="1.0" encoding="utf-8"?>
<ds:datastoreItem xmlns:ds="http://schemas.openxmlformats.org/officeDocument/2006/customXml" ds:itemID="{26F87DC6-80C5-6C49-A058-479D251C8C1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Modulo%20raccolta%20di%20directory.dotx</Template>
  <TotalTime>0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2018-11-05T20:17:00Z</dcterms:created>
  <dcterms:modified xsi:type="dcterms:W3CDTF">2018-11-05T20:17:00Z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